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8E7" w:rsidRPr="005616F8" w:rsidRDefault="000B3953" w:rsidP="008D53ED">
      <w:pPr>
        <w:tabs>
          <w:tab w:val="left" w:pos="8120"/>
        </w:tabs>
        <w:jc w:val="center"/>
        <w:rPr>
          <w:rStyle w:val="NadpisSablona"/>
          <w:rFonts w:ascii="Arial" w:hAnsi="Arial" w:cs="Arial"/>
          <w:color w:val="25A9B9"/>
          <w:szCs w:val="56"/>
        </w:rPr>
      </w:pPr>
      <w:r w:rsidRPr="005616F8">
        <w:rPr>
          <w:rStyle w:val="NadpisSablona"/>
          <w:rFonts w:ascii="Arial" w:hAnsi="Arial" w:cs="Arial"/>
          <w:color w:val="25A9B9"/>
        </w:rPr>
        <w:t>Souhl</w:t>
      </w:r>
      <w:r w:rsidR="00415EDE" w:rsidRPr="005616F8">
        <w:rPr>
          <w:rStyle w:val="NadpisSablona"/>
          <w:rFonts w:ascii="Arial" w:hAnsi="Arial" w:cs="Arial"/>
          <w:color w:val="25A9B9"/>
        </w:rPr>
        <w:t>as se zpracováním osobních údajů</w:t>
      </w:r>
    </w:p>
    <w:p w:rsidR="00FE24BF" w:rsidRPr="005616F8" w:rsidRDefault="00FE24BF" w:rsidP="00BE1B59">
      <w:pPr>
        <w:jc w:val="center"/>
        <w:rPr>
          <w:rFonts w:ascii="Arial" w:hAnsi="Arial" w:cs="Arial"/>
          <w:color w:val="2A2A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1063"/>
        <w:gridCol w:w="1064"/>
        <w:gridCol w:w="3536"/>
      </w:tblGrid>
      <w:tr w:rsidR="00076D63" w:rsidRPr="005616F8" w:rsidTr="005D4C8C">
        <w:tc>
          <w:tcPr>
            <w:tcW w:w="3397" w:type="dxa"/>
            <w:tcBorders>
              <w:bottom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jc w:val="center"/>
              <w:rPr>
                <w:rFonts w:ascii="Arial" w:hAnsi="Arial" w:cs="Arial"/>
                <w:b/>
                <w:color w:val="2A2A32"/>
              </w:rPr>
            </w:pPr>
            <w:r w:rsidRPr="005616F8">
              <w:rPr>
                <w:rFonts w:ascii="Arial" w:hAnsi="Arial" w:cs="Arial"/>
                <w:b/>
                <w:color w:val="2A2A32"/>
              </w:rPr>
              <w:t>Poskytovatel souhlasu</w:t>
            </w:r>
          </w:p>
          <w:p w:rsidR="00076D63" w:rsidRPr="005616F8" w:rsidRDefault="00076D63" w:rsidP="00B84337">
            <w:pPr>
              <w:spacing w:line="480" w:lineRule="auto"/>
              <w:jc w:val="center"/>
              <w:rPr>
                <w:rFonts w:ascii="Arial" w:hAnsi="Arial" w:cs="Arial"/>
                <w:b/>
                <w:color w:val="2A2A32"/>
              </w:rPr>
            </w:pPr>
            <w:r w:rsidRPr="005616F8">
              <w:rPr>
                <w:rFonts w:ascii="Arial" w:hAnsi="Arial" w:cs="Arial"/>
                <w:b/>
                <w:color w:val="2A2A32"/>
              </w:rPr>
              <w:t>(subjekt údajů)</w:t>
            </w:r>
          </w:p>
        </w:tc>
        <w:tc>
          <w:tcPr>
            <w:tcW w:w="1063" w:type="dxa"/>
            <w:tcBorders>
              <w:righ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jc w:val="center"/>
              <w:rPr>
                <w:rFonts w:ascii="Arial" w:hAnsi="Arial" w:cs="Arial"/>
                <w:b/>
                <w:color w:val="2A2A32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jc w:val="center"/>
              <w:rPr>
                <w:rFonts w:ascii="Arial" w:hAnsi="Arial" w:cs="Arial"/>
                <w:b/>
                <w:color w:val="2A2A32"/>
              </w:rPr>
            </w:pP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jc w:val="center"/>
              <w:rPr>
                <w:rFonts w:ascii="Arial" w:hAnsi="Arial" w:cs="Arial"/>
                <w:b/>
                <w:color w:val="2A2A32"/>
              </w:rPr>
            </w:pPr>
            <w:r w:rsidRPr="005616F8">
              <w:rPr>
                <w:rFonts w:ascii="Arial" w:hAnsi="Arial" w:cs="Arial"/>
                <w:b/>
                <w:color w:val="2A2A32"/>
              </w:rPr>
              <w:t>Příjemce souhlasu</w:t>
            </w:r>
          </w:p>
          <w:p w:rsidR="00076D63" w:rsidRPr="005616F8" w:rsidRDefault="005D4C8C" w:rsidP="00B84337">
            <w:pPr>
              <w:tabs>
                <w:tab w:val="left" w:pos="1140"/>
                <w:tab w:val="center" w:pos="1660"/>
              </w:tabs>
              <w:spacing w:line="480" w:lineRule="auto"/>
              <w:jc w:val="left"/>
              <w:rPr>
                <w:rFonts w:ascii="Arial" w:hAnsi="Arial" w:cs="Arial"/>
                <w:b/>
                <w:color w:val="2A2A32"/>
              </w:rPr>
            </w:pPr>
            <w:r w:rsidRPr="005616F8">
              <w:rPr>
                <w:rFonts w:ascii="Arial" w:hAnsi="Arial" w:cs="Arial"/>
                <w:b/>
                <w:color w:val="2A2A32"/>
              </w:rPr>
              <w:tab/>
            </w:r>
            <w:r w:rsidRPr="005616F8">
              <w:rPr>
                <w:rFonts w:ascii="Arial" w:hAnsi="Arial" w:cs="Arial"/>
                <w:b/>
                <w:color w:val="2A2A32"/>
              </w:rPr>
              <w:tab/>
            </w:r>
            <w:r w:rsidR="00076D63" w:rsidRPr="005616F8">
              <w:rPr>
                <w:rFonts w:ascii="Arial" w:hAnsi="Arial" w:cs="Arial"/>
                <w:b/>
                <w:color w:val="2A2A32"/>
              </w:rPr>
              <w:t>(správce)</w:t>
            </w:r>
          </w:p>
        </w:tc>
      </w:tr>
      <w:tr w:rsidR="00076D63" w:rsidRPr="005616F8" w:rsidTr="005D4C8C">
        <w:tc>
          <w:tcPr>
            <w:tcW w:w="3397" w:type="dxa"/>
            <w:tcBorders>
              <w:top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1063" w:type="dxa"/>
            <w:tcBorders>
              <w:righ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3536" w:type="dxa"/>
            <w:tcBorders>
              <w:top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</w:tr>
      <w:tr w:rsidR="00076D63" w:rsidRPr="005616F8" w:rsidTr="00076D63">
        <w:tc>
          <w:tcPr>
            <w:tcW w:w="3397" w:type="dxa"/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  <w:r w:rsidRPr="005616F8">
              <w:rPr>
                <w:rFonts w:ascii="Arial" w:hAnsi="Arial" w:cs="Arial"/>
                <w:color w:val="2A2A32"/>
              </w:rPr>
              <w:t>Jméno:</w:t>
            </w:r>
            <w:r w:rsidR="005616F8">
              <w:rPr>
                <w:rFonts w:ascii="Arial" w:hAnsi="Arial" w:cs="Arial"/>
                <w:color w:val="2A2A32"/>
              </w:rPr>
              <w:t xml:space="preserve"> </w:t>
            </w:r>
            <w:r w:rsidR="005616F8">
              <w:rPr>
                <w:rFonts w:ascii="Arial" w:hAnsi="Arial" w:cs="Arial"/>
                <w:color w:val="2A2A3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5616F8">
              <w:rPr>
                <w:rFonts w:ascii="Arial" w:hAnsi="Arial" w:cs="Arial"/>
                <w:color w:val="2A2A32"/>
              </w:rPr>
              <w:instrText xml:space="preserve"> FORMTEXT </w:instrText>
            </w:r>
            <w:r w:rsidR="005616F8">
              <w:rPr>
                <w:rFonts w:ascii="Arial" w:hAnsi="Arial" w:cs="Arial"/>
                <w:color w:val="2A2A32"/>
              </w:rPr>
            </w:r>
            <w:r w:rsidR="005616F8">
              <w:rPr>
                <w:rFonts w:ascii="Arial" w:hAnsi="Arial" w:cs="Arial"/>
                <w:color w:val="2A2A32"/>
              </w:rPr>
              <w:fldChar w:fldCharType="separate"/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color w:val="2A2A32"/>
              </w:rPr>
              <w:fldChar w:fldCharType="end"/>
            </w:r>
            <w:bookmarkEnd w:id="0"/>
          </w:p>
        </w:tc>
        <w:tc>
          <w:tcPr>
            <w:tcW w:w="1063" w:type="dxa"/>
            <w:tcBorders>
              <w:righ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3536" w:type="dxa"/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  <w:r w:rsidRPr="005616F8">
              <w:rPr>
                <w:rFonts w:ascii="Arial" w:hAnsi="Arial" w:cs="Arial"/>
                <w:color w:val="2A2A32"/>
              </w:rPr>
              <w:t>Ostravská univerzita</w:t>
            </w:r>
          </w:p>
        </w:tc>
      </w:tr>
      <w:tr w:rsidR="00076D63" w:rsidRPr="005616F8" w:rsidTr="00076D63">
        <w:tc>
          <w:tcPr>
            <w:tcW w:w="3397" w:type="dxa"/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  <w:r w:rsidRPr="005616F8">
              <w:rPr>
                <w:rFonts w:ascii="Arial" w:hAnsi="Arial" w:cs="Arial"/>
                <w:color w:val="2A2A32"/>
              </w:rPr>
              <w:t>Příjmení:</w:t>
            </w:r>
            <w:r w:rsidR="005616F8">
              <w:rPr>
                <w:rFonts w:ascii="Arial" w:hAnsi="Arial" w:cs="Arial"/>
                <w:color w:val="2A2A32"/>
              </w:rPr>
              <w:t xml:space="preserve"> </w:t>
            </w:r>
            <w:r w:rsidR="005616F8">
              <w:rPr>
                <w:rFonts w:ascii="Arial" w:hAnsi="Arial" w:cs="Arial"/>
                <w:color w:val="2A2A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5616F8">
              <w:rPr>
                <w:rFonts w:ascii="Arial" w:hAnsi="Arial" w:cs="Arial"/>
                <w:color w:val="2A2A32"/>
              </w:rPr>
              <w:instrText xml:space="preserve"> FORMTEXT </w:instrText>
            </w:r>
            <w:r w:rsidR="005616F8">
              <w:rPr>
                <w:rFonts w:ascii="Arial" w:hAnsi="Arial" w:cs="Arial"/>
                <w:color w:val="2A2A32"/>
              </w:rPr>
            </w:r>
            <w:r w:rsidR="005616F8">
              <w:rPr>
                <w:rFonts w:ascii="Arial" w:hAnsi="Arial" w:cs="Arial"/>
                <w:color w:val="2A2A32"/>
              </w:rPr>
              <w:fldChar w:fldCharType="separate"/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color w:val="2A2A32"/>
              </w:rPr>
              <w:fldChar w:fldCharType="end"/>
            </w:r>
            <w:bookmarkEnd w:id="1"/>
          </w:p>
        </w:tc>
        <w:tc>
          <w:tcPr>
            <w:tcW w:w="1063" w:type="dxa"/>
            <w:tcBorders>
              <w:righ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3536" w:type="dxa"/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  <w:r w:rsidRPr="005616F8">
              <w:rPr>
                <w:rFonts w:ascii="Arial" w:hAnsi="Arial" w:cs="Arial"/>
                <w:color w:val="2A2A32"/>
              </w:rPr>
              <w:t>Dvořákova 7, 701 03, Ostrava</w:t>
            </w:r>
          </w:p>
        </w:tc>
      </w:tr>
      <w:tr w:rsidR="00076D63" w:rsidRPr="005616F8" w:rsidTr="00076D63">
        <w:tc>
          <w:tcPr>
            <w:tcW w:w="3397" w:type="dxa"/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  <w:r w:rsidRPr="005616F8">
              <w:rPr>
                <w:rFonts w:ascii="Arial" w:hAnsi="Arial" w:cs="Arial"/>
                <w:color w:val="2A2A32"/>
              </w:rPr>
              <w:t>Datum narození:</w:t>
            </w:r>
            <w:r w:rsidR="005616F8">
              <w:rPr>
                <w:rFonts w:ascii="Arial" w:hAnsi="Arial" w:cs="Arial"/>
                <w:color w:val="2A2A32"/>
              </w:rPr>
              <w:t xml:space="preserve"> </w:t>
            </w:r>
            <w:r w:rsidR="005616F8">
              <w:rPr>
                <w:rFonts w:ascii="Arial" w:hAnsi="Arial" w:cs="Arial"/>
                <w:color w:val="2A2A3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5616F8">
              <w:rPr>
                <w:rFonts w:ascii="Arial" w:hAnsi="Arial" w:cs="Arial"/>
                <w:color w:val="2A2A32"/>
              </w:rPr>
              <w:instrText xml:space="preserve"> FORMTEXT </w:instrText>
            </w:r>
            <w:r w:rsidR="005616F8">
              <w:rPr>
                <w:rFonts w:ascii="Arial" w:hAnsi="Arial" w:cs="Arial"/>
                <w:color w:val="2A2A32"/>
              </w:rPr>
            </w:r>
            <w:r w:rsidR="005616F8">
              <w:rPr>
                <w:rFonts w:ascii="Arial" w:hAnsi="Arial" w:cs="Arial"/>
                <w:color w:val="2A2A32"/>
              </w:rPr>
              <w:fldChar w:fldCharType="separate"/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color w:val="2A2A32"/>
              </w:rPr>
              <w:fldChar w:fldCharType="end"/>
            </w:r>
            <w:bookmarkEnd w:id="2"/>
          </w:p>
        </w:tc>
        <w:tc>
          <w:tcPr>
            <w:tcW w:w="1063" w:type="dxa"/>
            <w:tcBorders>
              <w:righ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3536" w:type="dxa"/>
          </w:tcPr>
          <w:p w:rsidR="00076D63" w:rsidRPr="005616F8" w:rsidRDefault="00076D63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  <w:r w:rsidRPr="005616F8">
              <w:rPr>
                <w:rFonts w:ascii="Arial" w:hAnsi="Arial" w:cs="Arial"/>
                <w:color w:val="2A2A32"/>
              </w:rPr>
              <w:t>IČ 61988987</w:t>
            </w:r>
          </w:p>
        </w:tc>
      </w:tr>
      <w:tr w:rsidR="007861AA" w:rsidRPr="005616F8" w:rsidTr="00076D63">
        <w:tc>
          <w:tcPr>
            <w:tcW w:w="3397" w:type="dxa"/>
            <w:vMerge w:val="restart"/>
          </w:tcPr>
          <w:p w:rsidR="007861AA" w:rsidRPr="005616F8" w:rsidRDefault="007861AA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  <w:r w:rsidRPr="005616F8">
              <w:rPr>
                <w:rFonts w:ascii="Arial" w:hAnsi="Arial" w:cs="Arial"/>
                <w:color w:val="2A2A32"/>
              </w:rPr>
              <w:t>Bydliště:</w:t>
            </w:r>
            <w:r w:rsidR="005616F8">
              <w:rPr>
                <w:rFonts w:ascii="Arial" w:hAnsi="Arial" w:cs="Arial"/>
                <w:color w:val="2A2A32"/>
              </w:rPr>
              <w:t xml:space="preserve"> </w:t>
            </w:r>
            <w:r w:rsidR="005616F8">
              <w:rPr>
                <w:rFonts w:ascii="Arial" w:hAnsi="Arial" w:cs="Arial"/>
                <w:color w:val="2A2A3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="005616F8">
              <w:rPr>
                <w:rFonts w:ascii="Arial" w:hAnsi="Arial" w:cs="Arial"/>
                <w:color w:val="2A2A32"/>
              </w:rPr>
              <w:instrText xml:space="preserve"> FORMTEXT </w:instrText>
            </w:r>
            <w:r w:rsidR="005616F8">
              <w:rPr>
                <w:rFonts w:ascii="Arial" w:hAnsi="Arial" w:cs="Arial"/>
                <w:color w:val="2A2A32"/>
              </w:rPr>
            </w:r>
            <w:r w:rsidR="005616F8">
              <w:rPr>
                <w:rFonts w:ascii="Arial" w:hAnsi="Arial" w:cs="Arial"/>
                <w:color w:val="2A2A32"/>
              </w:rPr>
              <w:fldChar w:fldCharType="separate"/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noProof/>
                <w:color w:val="2A2A32"/>
              </w:rPr>
              <w:t> </w:t>
            </w:r>
            <w:r w:rsidR="005616F8">
              <w:rPr>
                <w:rFonts w:ascii="Arial" w:hAnsi="Arial" w:cs="Arial"/>
                <w:color w:val="2A2A32"/>
              </w:rPr>
              <w:fldChar w:fldCharType="end"/>
            </w:r>
            <w:bookmarkEnd w:id="3"/>
          </w:p>
        </w:tc>
        <w:tc>
          <w:tcPr>
            <w:tcW w:w="1063" w:type="dxa"/>
            <w:tcBorders>
              <w:right w:val="single" w:sz="4" w:space="0" w:color="auto"/>
            </w:tcBorders>
          </w:tcPr>
          <w:p w:rsidR="007861AA" w:rsidRPr="005616F8" w:rsidRDefault="007861AA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7861AA" w:rsidRPr="005616F8" w:rsidRDefault="007861AA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3536" w:type="dxa"/>
          </w:tcPr>
          <w:p w:rsidR="007861AA" w:rsidRPr="005616F8" w:rsidRDefault="007861AA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  <w:r w:rsidRPr="005616F8">
              <w:rPr>
                <w:rFonts w:ascii="Arial" w:hAnsi="Arial" w:cs="Arial"/>
                <w:color w:val="2A2A32"/>
              </w:rPr>
              <w:t>veřejná vysoká škola</w:t>
            </w:r>
          </w:p>
        </w:tc>
      </w:tr>
      <w:tr w:rsidR="007861AA" w:rsidRPr="005616F8" w:rsidTr="00076D63">
        <w:tc>
          <w:tcPr>
            <w:tcW w:w="3397" w:type="dxa"/>
            <w:vMerge/>
          </w:tcPr>
          <w:p w:rsidR="007861AA" w:rsidRPr="005616F8" w:rsidRDefault="007861AA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1063" w:type="dxa"/>
            <w:tcBorders>
              <w:right w:val="single" w:sz="4" w:space="0" w:color="auto"/>
            </w:tcBorders>
          </w:tcPr>
          <w:p w:rsidR="007861AA" w:rsidRPr="005616F8" w:rsidRDefault="007861AA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7861AA" w:rsidRPr="005616F8" w:rsidRDefault="007861AA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</w:p>
        </w:tc>
        <w:tc>
          <w:tcPr>
            <w:tcW w:w="3536" w:type="dxa"/>
          </w:tcPr>
          <w:p w:rsidR="007861AA" w:rsidRPr="005616F8" w:rsidRDefault="007861AA" w:rsidP="00B84337">
            <w:pPr>
              <w:spacing w:line="480" w:lineRule="auto"/>
              <w:rPr>
                <w:rFonts w:ascii="Arial" w:hAnsi="Arial" w:cs="Arial"/>
                <w:color w:val="2A2A32"/>
              </w:rPr>
            </w:pPr>
            <w:r w:rsidRPr="005616F8">
              <w:rPr>
                <w:rFonts w:ascii="Arial" w:hAnsi="Arial" w:cs="Arial"/>
                <w:color w:val="2A2A32"/>
              </w:rPr>
              <w:t>zřízena zákonem č. 314/1991 Sb.</w:t>
            </w:r>
          </w:p>
        </w:tc>
      </w:tr>
    </w:tbl>
    <w:p w:rsidR="000B3953" w:rsidRPr="005616F8" w:rsidRDefault="000B3953" w:rsidP="00DD2911">
      <w:pPr>
        <w:rPr>
          <w:rFonts w:ascii="Arial" w:hAnsi="Arial" w:cs="Arial"/>
          <w:color w:val="2A2A32"/>
        </w:rPr>
      </w:pPr>
    </w:p>
    <w:p w:rsidR="00DD2911" w:rsidRPr="005616F8" w:rsidRDefault="00DD2911" w:rsidP="00DD2911">
      <w:pPr>
        <w:rPr>
          <w:rFonts w:ascii="Arial" w:hAnsi="Arial" w:cs="Arial"/>
          <w:color w:val="2A2A32"/>
        </w:rPr>
      </w:pPr>
      <w:r w:rsidRPr="005616F8">
        <w:rPr>
          <w:rFonts w:ascii="Arial" w:hAnsi="Arial" w:cs="Arial"/>
          <w:color w:val="2A2A32"/>
        </w:rPr>
        <w:t>V souladu s Nařízením Evropského parlamentu a Rady (EU) 2016/679 ze dne 27. dubna 2016 o ochraně fyzických osob v souvislosti se zpracováním osobních údajů a o volném pohybu těchto údajů a o zrušení směrnice 95/46/ES (obecné nařízení o ochraně osobních údajů) (dále bude označováno také zkratkou „GDPR“)</w:t>
      </w:r>
      <w:r w:rsidR="0002639A" w:rsidRPr="005616F8">
        <w:rPr>
          <w:rFonts w:ascii="Arial" w:hAnsi="Arial" w:cs="Arial"/>
          <w:color w:val="2A2A32"/>
        </w:rPr>
        <w:t xml:space="preserve"> </w:t>
      </w:r>
      <w:r w:rsidR="0002639A" w:rsidRPr="005616F8">
        <w:rPr>
          <w:rFonts w:ascii="Arial" w:hAnsi="Arial" w:cs="Arial"/>
          <w:b/>
          <w:color w:val="2A2A32"/>
          <w:spacing w:val="40"/>
        </w:rPr>
        <w:t>uděluji souhlas</w:t>
      </w:r>
      <w:r w:rsidR="0002639A" w:rsidRPr="005616F8">
        <w:rPr>
          <w:rFonts w:ascii="Arial" w:hAnsi="Arial" w:cs="Arial"/>
          <w:color w:val="2A2A32"/>
        </w:rPr>
        <w:t xml:space="preserve"> se zpracováním svých osobních údajů příjemci souhlasu</w:t>
      </w:r>
      <w:r w:rsidR="00FB3711" w:rsidRPr="005616F8">
        <w:rPr>
          <w:rFonts w:ascii="Arial" w:hAnsi="Arial" w:cs="Arial"/>
          <w:color w:val="2A2A32"/>
        </w:rPr>
        <w:t xml:space="preserve"> (správci)</w:t>
      </w:r>
      <w:r w:rsidR="0011652D" w:rsidRPr="005616F8">
        <w:rPr>
          <w:rFonts w:ascii="Arial" w:hAnsi="Arial" w:cs="Arial"/>
          <w:color w:val="2A2A32"/>
        </w:rPr>
        <w:t>.</w:t>
      </w:r>
    </w:p>
    <w:p w:rsidR="00DD2911" w:rsidRPr="005616F8" w:rsidRDefault="00DD2911" w:rsidP="00DD2911">
      <w:pPr>
        <w:rPr>
          <w:rFonts w:ascii="Arial" w:hAnsi="Arial" w:cs="Arial"/>
          <w:color w:val="2A2A32"/>
        </w:rPr>
      </w:pPr>
    </w:p>
    <w:p w:rsidR="00557B77" w:rsidRPr="005616F8" w:rsidRDefault="0040173E" w:rsidP="00DD2911">
      <w:pPr>
        <w:rPr>
          <w:rFonts w:ascii="Arial" w:hAnsi="Arial" w:cs="Arial"/>
          <w:color w:val="2A2A32"/>
        </w:rPr>
      </w:pPr>
      <w:r w:rsidRPr="005616F8">
        <w:rPr>
          <w:rFonts w:ascii="Arial" w:hAnsi="Arial" w:cs="Arial"/>
          <w:color w:val="2A2A32"/>
        </w:rPr>
        <w:t xml:space="preserve">Tento souhlas uděluji pro účel, </w:t>
      </w:r>
      <w:r w:rsidR="004C71AA" w:rsidRPr="005616F8">
        <w:rPr>
          <w:rFonts w:ascii="Arial" w:hAnsi="Arial" w:cs="Arial"/>
          <w:color w:val="2A2A32"/>
        </w:rPr>
        <w:t>kterým</w:t>
      </w:r>
      <w:r w:rsidRPr="005616F8">
        <w:rPr>
          <w:rFonts w:ascii="Arial" w:hAnsi="Arial" w:cs="Arial"/>
          <w:color w:val="2A2A32"/>
        </w:rPr>
        <w:t xml:space="preserve"> je </w:t>
      </w:r>
      <w:r w:rsidR="002966EA" w:rsidRPr="005616F8">
        <w:rPr>
          <w:rFonts w:ascii="Arial" w:hAnsi="Arial" w:cs="Arial"/>
          <w:color w:val="2A2A32"/>
        </w:rPr>
        <w:t xml:space="preserve">moje </w:t>
      </w:r>
      <w:r w:rsidRPr="005616F8">
        <w:rPr>
          <w:rFonts w:ascii="Arial" w:hAnsi="Arial" w:cs="Arial"/>
          <w:color w:val="2A2A32"/>
        </w:rPr>
        <w:t>účast v</w:t>
      </w:r>
      <w:r w:rsidR="005C1F15" w:rsidRPr="005616F8">
        <w:rPr>
          <w:rFonts w:ascii="Arial" w:hAnsi="Arial" w:cs="Arial"/>
          <w:color w:val="2A2A32"/>
        </w:rPr>
        <w:t xml:space="preserve">e </w:t>
      </w:r>
      <w:r w:rsidR="00FB3711" w:rsidRPr="005616F8">
        <w:rPr>
          <w:rFonts w:ascii="Arial" w:hAnsi="Arial" w:cs="Arial"/>
          <w:color w:val="2A2A32"/>
        </w:rPr>
        <w:t xml:space="preserve">výběrovém řízení konaném příjemcem souhlasu (správcem) na obsazení pozice (místa): </w:t>
      </w:r>
      <w:r w:rsidR="005616F8">
        <w:rPr>
          <w:rFonts w:ascii="Arial" w:hAnsi="Arial" w:cs="Arial"/>
          <w:b/>
          <w:color w:val="2A2A32"/>
          <w:spacing w:val="4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 w:rsidR="005616F8">
        <w:rPr>
          <w:rFonts w:ascii="Arial" w:hAnsi="Arial" w:cs="Arial"/>
          <w:b/>
          <w:color w:val="2A2A32"/>
          <w:spacing w:val="40"/>
        </w:rPr>
        <w:instrText xml:space="preserve"> FORMTEXT </w:instrText>
      </w:r>
      <w:r w:rsidR="005616F8">
        <w:rPr>
          <w:rFonts w:ascii="Arial" w:hAnsi="Arial" w:cs="Arial"/>
          <w:b/>
          <w:color w:val="2A2A32"/>
          <w:spacing w:val="40"/>
        </w:rPr>
      </w:r>
      <w:r w:rsidR="005616F8">
        <w:rPr>
          <w:rFonts w:ascii="Arial" w:hAnsi="Arial" w:cs="Arial"/>
          <w:b/>
          <w:color w:val="2A2A32"/>
          <w:spacing w:val="40"/>
        </w:rPr>
        <w:fldChar w:fldCharType="separate"/>
      </w:r>
      <w:r w:rsidR="005616F8">
        <w:rPr>
          <w:rFonts w:ascii="Arial" w:hAnsi="Arial" w:cs="Arial"/>
          <w:b/>
          <w:noProof/>
          <w:color w:val="2A2A32"/>
          <w:spacing w:val="40"/>
        </w:rPr>
        <w:t> </w:t>
      </w:r>
      <w:r w:rsidR="005616F8">
        <w:rPr>
          <w:rFonts w:ascii="Arial" w:hAnsi="Arial" w:cs="Arial"/>
          <w:b/>
          <w:noProof/>
          <w:color w:val="2A2A32"/>
          <w:spacing w:val="40"/>
        </w:rPr>
        <w:t> </w:t>
      </w:r>
      <w:r w:rsidR="005616F8">
        <w:rPr>
          <w:rFonts w:ascii="Arial" w:hAnsi="Arial" w:cs="Arial"/>
          <w:b/>
          <w:noProof/>
          <w:color w:val="2A2A32"/>
          <w:spacing w:val="40"/>
        </w:rPr>
        <w:t> </w:t>
      </w:r>
      <w:r w:rsidR="005616F8">
        <w:rPr>
          <w:rFonts w:ascii="Arial" w:hAnsi="Arial" w:cs="Arial"/>
          <w:b/>
          <w:noProof/>
          <w:color w:val="2A2A32"/>
          <w:spacing w:val="40"/>
        </w:rPr>
        <w:t> </w:t>
      </w:r>
      <w:r w:rsidR="005616F8">
        <w:rPr>
          <w:rFonts w:ascii="Arial" w:hAnsi="Arial" w:cs="Arial"/>
          <w:b/>
          <w:noProof/>
          <w:color w:val="2A2A32"/>
          <w:spacing w:val="40"/>
        </w:rPr>
        <w:t> </w:t>
      </w:r>
      <w:r w:rsidR="005616F8">
        <w:rPr>
          <w:rFonts w:ascii="Arial" w:hAnsi="Arial" w:cs="Arial"/>
          <w:b/>
          <w:color w:val="2A2A32"/>
          <w:spacing w:val="40"/>
        </w:rPr>
        <w:fldChar w:fldCharType="end"/>
      </w:r>
      <w:bookmarkEnd w:id="4"/>
      <w:r w:rsidR="002966EA" w:rsidRPr="005616F8">
        <w:rPr>
          <w:rFonts w:ascii="Arial" w:hAnsi="Arial" w:cs="Arial"/>
          <w:color w:val="2A2A32"/>
        </w:rPr>
        <w:t>.</w:t>
      </w:r>
    </w:p>
    <w:p w:rsidR="00366C4D" w:rsidRPr="005616F8" w:rsidRDefault="00366C4D" w:rsidP="00DD2911">
      <w:pPr>
        <w:rPr>
          <w:rFonts w:ascii="Arial" w:hAnsi="Arial" w:cs="Arial"/>
          <w:color w:val="2A2A32"/>
        </w:rPr>
      </w:pPr>
    </w:p>
    <w:p w:rsidR="00366C4D" w:rsidRPr="005616F8" w:rsidRDefault="00366C4D" w:rsidP="00DD2911">
      <w:pPr>
        <w:rPr>
          <w:rFonts w:ascii="Arial" w:hAnsi="Arial" w:cs="Arial"/>
          <w:color w:val="2A2A32"/>
        </w:rPr>
      </w:pPr>
      <w:r w:rsidRPr="005616F8">
        <w:rPr>
          <w:rFonts w:ascii="Arial" w:hAnsi="Arial" w:cs="Arial"/>
          <w:color w:val="2A2A32"/>
        </w:rPr>
        <w:t xml:space="preserve">Prohlašuji, že jsem se seznámil s informacemi o zpracování a ochraně osobních údajů a také s informacemi o svém právu </w:t>
      </w:r>
      <w:r w:rsidR="00502D10" w:rsidRPr="005616F8">
        <w:rPr>
          <w:rFonts w:ascii="Arial" w:hAnsi="Arial" w:cs="Arial"/>
          <w:color w:val="2A2A32"/>
        </w:rPr>
        <w:t>vznést</w:t>
      </w:r>
      <w:r w:rsidRPr="005616F8">
        <w:rPr>
          <w:rFonts w:ascii="Arial" w:hAnsi="Arial" w:cs="Arial"/>
          <w:color w:val="2A2A32"/>
        </w:rPr>
        <w:t xml:space="preserve"> námitku </w:t>
      </w:r>
      <w:r w:rsidR="008371A3" w:rsidRPr="005616F8">
        <w:rPr>
          <w:rFonts w:ascii="Arial" w:hAnsi="Arial" w:cs="Arial"/>
          <w:color w:val="2A2A32"/>
        </w:rPr>
        <w:t>proti zpracování osobních údajů.</w:t>
      </w:r>
      <w:r w:rsidR="009942C2" w:rsidRPr="005616F8">
        <w:rPr>
          <w:rFonts w:ascii="Arial" w:hAnsi="Arial" w:cs="Arial"/>
          <w:color w:val="2A2A32"/>
        </w:rPr>
        <w:t xml:space="preserve"> Prohlašuji dále, že příjemce souhlasu mi umožnil seznámit se s </w:t>
      </w:r>
      <w:r w:rsidR="00D13A0C" w:rsidRPr="005616F8">
        <w:rPr>
          <w:rFonts w:ascii="Arial" w:hAnsi="Arial" w:cs="Arial"/>
          <w:color w:val="2A2A32"/>
        </w:rPr>
        <w:t>těmito</w:t>
      </w:r>
      <w:r w:rsidR="009942C2" w:rsidRPr="005616F8">
        <w:rPr>
          <w:rFonts w:ascii="Arial" w:hAnsi="Arial" w:cs="Arial"/>
          <w:color w:val="2A2A32"/>
        </w:rPr>
        <w:t xml:space="preserve"> uvedenými informacemi před udělením tohoto souhlasu a před získáním mých osobních údajů. </w:t>
      </w:r>
      <w:r w:rsidR="00B84337" w:rsidRPr="005616F8">
        <w:rPr>
          <w:rFonts w:ascii="Arial" w:hAnsi="Arial" w:cs="Arial"/>
          <w:color w:val="2A2A32"/>
        </w:rPr>
        <w:t>Prohlašuji rovněž, že jsem porozuměl informacím o zpracování</w:t>
      </w:r>
      <w:r w:rsidR="00502D10" w:rsidRPr="005616F8">
        <w:rPr>
          <w:rFonts w:ascii="Arial" w:hAnsi="Arial" w:cs="Arial"/>
          <w:color w:val="2A2A32"/>
        </w:rPr>
        <w:t xml:space="preserve"> a ochraně osobních údajů i informacím o </w:t>
      </w:r>
      <w:r w:rsidR="00305FC0" w:rsidRPr="005616F8">
        <w:rPr>
          <w:rFonts w:ascii="Arial" w:hAnsi="Arial" w:cs="Arial"/>
          <w:color w:val="2A2A32"/>
        </w:rPr>
        <w:t>svém</w:t>
      </w:r>
      <w:r w:rsidR="009A4238" w:rsidRPr="005616F8">
        <w:rPr>
          <w:rFonts w:ascii="Arial" w:hAnsi="Arial" w:cs="Arial"/>
          <w:color w:val="2A2A32"/>
        </w:rPr>
        <w:t xml:space="preserve"> </w:t>
      </w:r>
      <w:r w:rsidR="00502D10" w:rsidRPr="005616F8">
        <w:rPr>
          <w:rFonts w:ascii="Arial" w:hAnsi="Arial" w:cs="Arial"/>
          <w:color w:val="2A2A32"/>
        </w:rPr>
        <w:t>právu vznést námitku.</w:t>
      </w:r>
    </w:p>
    <w:p w:rsidR="00B84337" w:rsidRPr="005616F8" w:rsidRDefault="00B84337" w:rsidP="00DD2911">
      <w:pPr>
        <w:rPr>
          <w:rFonts w:ascii="Arial" w:hAnsi="Arial" w:cs="Arial"/>
          <w:color w:val="2A2A32"/>
        </w:rPr>
      </w:pPr>
    </w:p>
    <w:p w:rsidR="00B84337" w:rsidRPr="005616F8" w:rsidRDefault="00B84337" w:rsidP="00DD2911">
      <w:pPr>
        <w:rPr>
          <w:rFonts w:ascii="Arial" w:hAnsi="Arial" w:cs="Arial"/>
          <w:color w:val="2A2A32"/>
        </w:rPr>
      </w:pPr>
    </w:p>
    <w:p w:rsidR="00B84337" w:rsidRPr="005616F8" w:rsidRDefault="00B84337" w:rsidP="005616F8">
      <w:pPr>
        <w:jc w:val="left"/>
        <w:rPr>
          <w:rFonts w:ascii="Arial" w:hAnsi="Arial" w:cs="Arial"/>
          <w:color w:val="2A2A32"/>
        </w:rPr>
      </w:pPr>
      <w:r w:rsidRPr="005616F8">
        <w:rPr>
          <w:rFonts w:ascii="Arial" w:hAnsi="Arial" w:cs="Arial"/>
          <w:color w:val="2A2A32"/>
        </w:rPr>
        <w:t xml:space="preserve">V </w:t>
      </w:r>
      <w:r w:rsidR="005616F8">
        <w:rPr>
          <w:rFonts w:ascii="Arial" w:hAnsi="Arial" w:cs="Arial"/>
          <w:color w:val="2A2A3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5616F8">
        <w:rPr>
          <w:rFonts w:ascii="Arial" w:hAnsi="Arial" w:cs="Arial"/>
          <w:color w:val="2A2A32"/>
        </w:rPr>
        <w:instrText xml:space="preserve"> FORMTEXT </w:instrText>
      </w:r>
      <w:r w:rsidR="005616F8">
        <w:rPr>
          <w:rFonts w:ascii="Arial" w:hAnsi="Arial" w:cs="Arial"/>
          <w:color w:val="2A2A32"/>
        </w:rPr>
      </w:r>
      <w:r w:rsidR="005616F8">
        <w:rPr>
          <w:rFonts w:ascii="Arial" w:hAnsi="Arial" w:cs="Arial"/>
          <w:color w:val="2A2A32"/>
        </w:rPr>
        <w:fldChar w:fldCharType="separate"/>
      </w:r>
      <w:bookmarkStart w:id="6" w:name="_GoBack"/>
      <w:bookmarkEnd w:id="6"/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color w:val="2A2A32"/>
        </w:rPr>
        <w:fldChar w:fldCharType="end"/>
      </w:r>
      <w:bookmarkEnd w:id="5"/>
      <w:r w:rsidRPr="005616F8">
        <w:rPr>
          <w:rFonts w:ascii="Arial" w:hAnsi="Arial" w:cs="Arial"/>
          <w:color w:val="2A2A32"/>
        </w:rPr>
        <w:t xml:space="preserve"> dne </w:t>
      </w:r>
      <w:r w:rsidR="005616F8">
        <w:rPr>
          <w:rFonts w:ascii="Arial" w:hAnsi="Arial" w:cs="Arial"/>
          <w:color w:val="2A2A3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5616F8">
        <w:rPr>
          <w:rFonts w:ascii="Arial" w:hAnsi="Arial" w:cs="Arial"/>
          <w:color w:val="2A2A32"/>
        </w:rPr>
        <w:instrText xml:space="preserve"> FORMTEXT </w:instrText>
      </w:r>
      <w:r w:rsidR="005616F8">
        <w:rPr>
          <w:rFonts w:ascii="Arial" w:hAnsi="Arial" w:cs="Arial"/>
          <w:color w:val="2A2A32"/>
        </w:rPr>
      </w:r>
      <w:r w:rsidR="005616F8">
        <w:rPr>
          <w:rFonts w:ascii="Arial" w:hAnsi="Arial" w:cs="Arial"/>
          <w:color w:val="2A2A32"/>
        </w:rPr>
        <w:fldChar w:fldCharType="separate"/>
      </w:r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noProof/>
          <w:color w:val="2A2A32"/>
        </w:rPr>
        <w:t> </w:t>
      </w:r>
      <w:r w:rsidR="005616F8">
        <w:rPr>
          <w:rFonts w:ascii="Arial" w:hAnsi="Arial" w:cs="Arial"/>
          <w:color w:val="2A2A32"/>
        </w:rPr>
        <w:fldChar w:fldCharType="end"/>
      </w:r>
      <w:bookmarkEnd w:id="7"/>
    </w:p>
    <w:p w:rsidR="00B84337" w:rsidRPr="005616F8" w:rsidRDefault="00B84337" w:rsidP="00DD2911">
      <w:pPr>
        <w:rPr>
          <w:rFonts w:ascii="Arial" w:hAnsi="Arial" w:cs="Arial"/>
          <w:color w:val="2A2A32"/>
        </w:rPr>
      </w:pPr>
    </w:p>
    <w:p w:rsidR="00B84337" w:rsidRPr="005616F8" w:rsidRDefault="00B84337" w:rsidP="00DD2911">
      <w:pPr>
        <w:rPr>
          <w:rFonts w:ascii="Arial" w:hAnsi="Arial" w:cs="Arial"/>
          <w:color w:val="2A2A32"/>
        </w:rPr>
      </w:pPr>
    </w:p>
    <w:p w:rsidR="00B84337" w:rsidRPr="005616F8" w:rsidRDefault="00B84337" w:rsidP="005616F8">
      <w:pPr>
        <w:ind w:left="2832" w:firstLine="708"/>
        <w:jc w:val="center"/>
        <w:rPr>
          <w:rFonts w:ascii="Arial" w:hAnsi="Arial" w:cs="Arial"/>
          <w:color w:val="2A2A32"/>
        </w:rPr>
      </w:pPr>
      <w:r w:rsidRPr="005616F8">
        <w:rPr>
          <w:rFonts w:ascii="Arial" w:hAnsi="Arial" w:cs="Arial"/>
          <w:color w:val="2A2A32"/>
        </w:rPr>
        <w:t>…………………………………………</w:t>
      </w:r>
    </w:p>
    <w:p w:rsidR="00D13A0C" w:rsidRPr="005616F8" w:rsidRDefault="00B84337" w:rsidP="005616F8">
      <w:pPr>
        <w:ind w:left="2832" w:firstLine="708"/>
        <w:jc w:val="center"/>
        <w:rPr>
          <w:rFonts w:ascii="Arial" w:hAnsi="Arial" w:cs="Arial"/>
          <w:color w:val="2A2A32"/>
        </w:rPr>
      </w:pPr>
      <w:r w:rsidRPr="005616F8">
        <w:rPr>
          <w:rFonts w:ascii="Arial" w:hAnsi="Arial" w:cs="Arial"/>
          <w:color w:val="2A2A32"/>
        </w:rPr>
        <w:t>podpis poskytovatele souhlasu</w:t>
      </w:r>
    </w:p>
    <w:p w:rsidR="00D13A0C" w:rsidRPr="005616F8" w:rsidRDefault="00D13A0C" w:rsidP="00860BEA">
      <w:pPr>
        <w:jc w:val="center"/>
        <w:rPr>
          <w:rFonts w:ascii="Arial" w:hAnsi="Arial" w:cs="Arial"/>
          <w:color w:val="2A2A32"/>
        </w:rPr>
      </w:pPr>
    </w:p>
    <w:p w:rsidR="00D13A0C" w:rsidRPr="005616F8" w:rsidRDefault="00D13A0C" w:rsidP="00D13A0C">
      <w:pPr>
        <w:rPr>
          <w:rFonts w:ascii="Arial" w:hAnsi="Arial" w:cs="Arial"/>
          <w:color w:val="2A2A32"/>
        </w:rPr>
      </w:pPr>
      <w:r w:rsidRPr="005616F8">
        <w:rPr>
          <w:rFonts w:ascii="Arial" w:hAnsi="Arial" w:cs="Arial"/>
          <w:color w:val="2A2A32"/>
        </w:rPr>
        <w:t>Přílohy:</w:t>
      </w:r>
    </w:p>
    <w:p w:rsidR="00D13A0C" w:rsidRPr="005616F8" w:rsidRDefault="00172636" w:rsidP="00D13A0C">
      <w:pPr>
        <w:pStyle w:val="Odstavecseseznamem"/>
        <w:numPr>
          <w:ilvl w:val="0"/>
          <w:numId w:val="25"/>
        </w:numPr>
        <w:rPr>
          <w:rFonts w:ascii="Arial" w:hAnsi="Arial" w:cs="Arial"/>
          <w:color w:val="2A2A32"/>
        </w:rPr>
      </w:pPr>
      <w:hyperlink r:id="rId8" w:history="1">
        <w:r w:rsidR="00D13A0C" w:rsidRPr="005616F8">
          <w:rPr>
            <w:rStyle w:val="Hypertextovodkaz"/>
            <w:rFonts w:ascii="Arial" w:hAnsi="Arial" w:cs="Arial"/>
          </w:rPr>
          <w:t>Informace o zpracování a ochraně osobních údajů k udělení souhlasu s jejich zpracováním</w:t>
        </w:r>
      </w:hyperlink>
    </w:p>
    <w:p w:rsidR="00D13A0C" w:rsidRPr="005616F8" w:rsidRDefault="00172636" w:rsidP="00D13A0C">
      <w:pPr>
        <w:pStyle w:val="Odstavecseseznamem"/>
        <w:numPr>
          <w:ilvl w:val="0"/>
          <w:numId w:val="25"/>
        </w:numPr>
        <w:rPr>
          <w:rFonts w:ascii="Arial" w:hAnsi="Arial" w:cs="Arial"/>
          <w:color w:val="2A2A32"/>
        </w:rPr>
      </w:pPr>
      <w:hyperlink r:id="rId9" w:history="1">
        <w:r w:rsidR="00D13A0C" w:rsidRPr="005616F8">
          <w:rPr>
            <w:rStyle w:val="Hypertextovodkaz"/>
            <w:rFonts w:ascii="Arial" w:hAnsi="Arial" w:cs="Arial"/>
          </w:rPr>
          <w:t>Informace o právu vznést námitky</w:t>
        </w:r>
      </w:hyperlink>
    </w:p>
    <w:sectPr w:rsidR="00D13A0C" w:rsidRPr="005616F8" w:rsidSect="005C0710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701" w:right="1418" w:bottom="170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636" w:rsidRDefault="00172636" w:rsidP="0063506C">
      <w:pPr>
        <w:spacing w:line="240" w:lineRule="auto"/>
      </w:pPr>
      <w:r>
        <w:separator/>
      </w:r>
    </w:p>
  </w:endnote>
  <w:endnote w:type="continuationSeparator" w:id="0">
    <w:p w:rsidR="00172636" w:rsidRDefault="00172636" w:rsidP="006350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2380693F-F5F8-4A03-9AF1-932D5EBEA8A3}"/>
    <w:embedBold r:id="rId2" w:fontKey="{19106E5B-7A8E-444F-B06F-552051308224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A4FE7AD-0132-4A60-A122-F401E18F3155}"/>
    <w:embedBold r:id="rId4" w:fontKey="{82A6436A-C029-4280-9D47-5F4FF45180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5" w:fontKey="{A88192B1-4757-4CD6-BFDC-F9ED068BC81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6410EBA9-DEE5-40E2-8703-145DC0F748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362E849D-609B-4008-AA4C-DC16BA514BB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B59" w:rsidRDefault="00BE1B59" w:rsidP="00E13C2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E1B59" w:rsidRDefault="00BE1B5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B59" w:rsidRPr="002E792B" w:rsidRDefault="00BE1B59" w:rsidP="00E13C25">
    <w:pPr>
      <w:pStyle w:val="Zpat"/>
      <w:framePr w:wrap="around" w:vAnchor="text" w:hAnchor="margin" w:xAlign="center" w:y="-307"/>
      <w:rPr>
        <w:rStyle w:val="slostrnky"/>
      </w:rPr>
    </w:pPr>
    <w:r w:rsidRPr="002E792B">
      <w:rPr>
        <w:rStyle w:val="slostrnky"/>
      </w:rPr>
      <w:fldChar w:fldCharType="begin"/>
    </w:r>
    <w:r w:rsidRPr="002E792B">
      <w:rPr>
        <w:rStyle w:val="slostrnky"/>
      </w:rPr>
      <w:instrText xml:space="preserve">PAGE  </w:instrText>
    </w:r>
    <w:r w:rsidRPr="002E792B">
      <w:rPr>
        <w:rStyle w:val="slostrnky"/>
      </w:rPr>
      <w:fldChar w:fldCharType="separate"/>
    </w:r>
    <w:r w:rsidR="00237A34">
      <w:rPr>
        <w:rStyle w:val="slostrnky"/>
        <w:noProof/>
      </w:rPr>
      <w:t>1</w:t>
    </w:r>
    <w:r w:rsidRPr="002E792B">
      <w:rPr>
        <w:rStyle w:val="slostrnky"/>
      </w:rPr>
      <w:fldChar w:fldCharType="end"/>
    </w:r>
  </w:p>
  <w:p w:rsidR="00BE1B59" w:rsidRDefault="00034FEB">
    <w:pPr>
      <w:pStyle w:val="Zpat"/>
    </w:pPr>
    <w:r>
      <w:rPr>
        <w:noProof/>
        <w:lang w:eastAsia="cs-CZ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-858520</wp:posOffset>
          </wp:positionH>
          <wp:positionV relativeFrom="paragraph">
            <wp:posOffset>-86360</wp:posOffset>
          </wp:positionV>
          <wp:extent cx="7489190" cy="645160"/>
          <wp:effectExtent l="0" t="0" r="0" b="0"/>
          <wp:wrapNone/>
          <wp:docPr id="1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703"/>
                  <a:stretch>
                    <a:fillRect/>
                  </a:stretch>
                </pic:blipFill>
                <pic:spPr bwMode="auto">
                  <a:xfrm>
                    <a:off x="0" y="0"/>
                    <a:ext cx="748919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B59" w:rsidRDefault="00034FEB" w:rsidP="00E13C25">
    <w:pPr>
      <w:pStyle w:val="Zpat"/>
      <w:ind w:right="360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-858520</wp:posOffset>
          </wp:positionH>
          <wp:positionV relativeFrom="paragraph">
            <wp:posOffset>-78740</wp:posOffset>
          </wp:positionV>
          <wp:extent cx="7489190" cy="645160"/>
          <wp:effectExtent l="0" t="0" r="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703"/>
                  <a:stretch>
                    <a:fillRect/>
                  </a:stretch>
                </pic:blipFill>
                <pic:spPr bwMode="auto">
                  <a:xfrm>
                    <a:off x="0" y="0"/>
                    <a:ext cx="748919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636" w:rsidRDefault="00172636" w:rsidP="0063506C">
      <w:pPr>
        <w:spacing w:line="240" w:lineRule="auto"/>
      </w:pPr>
      <w:r>
        <w:separator/>
      </w:r>
    </w:p>
  </w:footnote>
  <w:footnote w:type="continuationSeparator" w:id="0">
    <w:p w:rsidR="00172636" w:rsidRDefault="00172636" w:rsidP="006350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B59" w:rsidRDefault="0017263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72844" o:spid="_x0000_s2050" type="#_x0000_t75" style="position:absolute;left:0;text-align:left;margin-left:0;margin-top:0;width:453.5pt;height:641.5pt;z-index:-251656704;mso-position-horizontal:center;mso-position-horizontal-relative:margin;mso-position-vertical:center;mso-position-vertical-relative:margin" o:allowincell="f">
          <v:imagedata r:id="rId1" o:title="F_MEDICINE_hl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B59" w:rsidRDefault="00034FEB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685800</wp:posOffset>
              </wp:positionH>
              <wp:positionV relativeFrom="paragraph">
                <wp:posOffset>-116205</wp:posOffset>
              </wp:positionV>
              <wp:extent cx="4904105" cy="5715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0410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7B0E13" w:rsidRPr="00024479" w:rsidRDefault="00BE1B59" w:rsidP="007B0E13">
                          <w:pPr>
                            <w:rPr>
                              <w:color w:val="2A2A32"/>
                              <w:spacing w:val="20"/>
                              <w:sz w:val="18"/>
                              <w:szCs w:val="18"/>
                            </w:rPr>
                          </w:pPr>
                          <w:r w:rsidRPr="00024479">
                            <w:rPr>
                              <w:color w:val="2A2A32"/>
                              <w:spacing w:val="20"/>
                              <w:sz w:val="18"/>
                              <w:szCs w:val="18"/>
                            </w:rPr>
                            <w:t>|</w:t>
                          </w:r>
                          <w:r w:rsidR="00DD2911">
                            <w:rPr>
                              <w:color w:val="2A2A32"/>
                              <w:spacing w:val="2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B3953">
                            <w:rPr>
                              <w:color w:val="2A2A32"/>
                              <w:spacing w:val="20"/>
                              <w:sz w:val="18"/>
                              <w:szCs w:val="18"/>
                            </w:rPr>
                            <w:t>Souhlas se zpracováním osobních údajů</w:t>
                          </w:r>
                        </w:p>
                        <w:p w:rsidR="00BE1B59" w:rsidRPr="00024479" w:rsidRDefault="00BE1B59" w:rsidP="00965294">
                          <w:pPr>
                            <w:rPr>
                              <w:color w:val="2A2A32"/>
                              <w:spacing w:val="2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88000" tIns="14400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54pt;margin-top:-9.15pt;width:386.1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" filled="f" stroked="f">
              <v:path arrowok="t"/>
              <v:textbox inset="8mm,4mm,4mm">
                <w:txbxContent>
                  <w:p w:rsidR="007B0E13" w:rsidRPr="00024479" w:rsidRDefault="00BE1B59" w:rsidP="007B0E13">
                    <w:pPr>
                      <w:rPr>
                        <w:color w:val="2A2A32"/>
                        <w:spacing w:val="20"/>
                        <w:sz w:val="18"/>
                        <w:szCs w:val="18"/>
                      </w:rPr>
                    </w:pPr>
                    <w:r w:rsidRPr="00024479">
                      <w:rPr>
                        <w:color w:val="2A2A32"/>
                        <w:spacing w:val="20"/>
                        <w:sz w:val="18"/>
                        <w:szCs w:val="18"/>
                      </w:rPr>
                      <w:t>|</w:t>
                    </w:r>
                    <w:r w:rsidR="00DD2911">
                      <w:rPr>
                        <w:color w:val="2A2A32"/>
                        <w:spacing w:val="20"/>
                        <w:sz w:val="18"/>
                        <w:szCs w:val="18"/>
                      </w:rPr>
                      <w:t xml:space="preserve"> </w:t>
                    </w:r>
                    <w:r w:rsidR="000B3953">
                      <w:rPr>
                        <w:color w:val="2A2A32"/>
                        <w:spacing w:val="20"/>
                        <w:sz w:val="18"/>
                        <w:szCs w:val="18"/>
                      </w:rPr>
                      <w:t>Souhlas se zpracováním osobních údajů</w:t>
                    </w:r>
                  </w:p>
                  <w:p w:rsidR="00BE1B59" w:rsidRPr="00024479" w:rsidRDefault="00BE1B59" w:rsidP="00965294">
                    <w:pPr>
                      <w:rPr>
                        <w:color w:val="2A2A32"/>
                        <w:spacing w:val="2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-31115</wp:posOffset>
          </wp:positionH>
          <wp:positionV relativeFrom="paragraph">
            <wp:posOffset>-106045</wp:posOffset>
          </wp:positionV>
          <wp:extent cx="945515" cy="438785"/>
          <wp:effectExtent l="0" t="0" r="0" b="0"/>
          <wp:wrapNone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5" b="-1772"/>
                  <a:stretch>
                    <a:fillRect/>
                  </a:stretch>
                </pic:blipFill>
                <pic:spPr bwMode="auto">
                  <a:xfrm>
                    <a:off x="0" y="0"/>
                    <a:ext cx="94551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47CA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647BE"/>
    <w:multiLevelType w:val="hybridMultilevel"/>
    <w:tmpl w:val="2D64BA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A26DB4"/>
    <w:multiLevelType w:val="hybridMultilevel"/>
    <w:tmpl w:val="B25C0BC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E3786E"/>
    <w:multiLevelType w:val="hybridMultilevel"/>
    <w:tmpl w:val="E56AAF4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031729"/>
    <w:multiLevelType w:val="hybridMultilevel"/>
    <w:tmpl w:val="8738DD7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915BDA"/>
    <w:multiLevelType w:val="hybridMultilevel"/>
    <w:tmpl w:val="9476E3C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873CC6"/>
    <w:multiLevelType w:val="hybridMultilevel"/>
    <w:tmpl w:val="7D1AF03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1C6D3A"/>
    <w:multiLevelType w:val="hybridMultilevel"/>
    <w:tmpl w:val="3DA8D81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6A1C4E"/>
    <w:multiLevelType w:val="hybridMultilevel"/>
    <w:tmpl w:val="2DF6AAA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227B99"/>
    <w:multiLevelType w:val="hybridMultilevel"/>
    <w:tmpl w:val="2AAA2E90"/>
    <w:lvl w:ilvl="0" w:tplc="A8F8B9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72833EA"/>
    <w:multiLevelType w:val="hybridMultilevel"/>
    <w:tmpl w:val="A818270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4278B5"/>
    <w:multiLevelType w:val="hybridMultilevel"/>
    <w:tmpl w:val="35FEAA8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144F6B"/>
    <w:multiLevelType w:val="hybridMultilevel"/>
    <w:tmpl w:val="2862B59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4B2C03"/>
    <w:multiLevelType w:val="hybridMultilevel"/>
    <w:tmpl w:val="642C732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D30DAD"/>
    <w:multiLevelType w:val="hybridMultilevel"/>
    <w:tmpl w:val="A98A9C1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230A68"/>
    <w:multiLevelType w:val="hybridMultilevel"/>
    <w:tmpl w:val="B8D680D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980A79"/>
    <w:multiLevelType w:val="hybridMultilevel"/>
    <w:tmpl w:val="F922249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DF0185"/>
    <w:multiLevelType w:val="hybridMultilevel"/>
    <w:tmpl w:val="0328664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A12C3C"/>
    <w:multiLevelType w:val="hybridMultilevel"/>
    <w:tmpl w:val="57B6593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646159"/>
    <w:multiLevelType w:val="hybridMultilevel"/>
    <w:tmpl w:val="B58E8B3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202093"/>
    <w:multiLevelType w:val="hybridMultilevel"/>
    <w:tmpl w:val="A90839B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9EF324A"/>
    <w:multiLevelType w:val="hybridMultilevel"/>
    <w:tmpl w:val="FBEA0E1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C137C2"/>
    <w:multiLevelType w:val="hybridMultilevel"/>
    <w:tmpl w:val="975AEC7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EB2BB1"/>
    <w:multiLevelType w:val="hybridMultilevel"/>
    <w:tmpl w:val="CD469CD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4A2130"/>
    <w:multiLevelType w:val="hybridMultilevel"/>
    <w:tmpl w:val="E33625D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20"/>
  </w:num>
  <w:num w:numId="9">
    <w:abstractNumId w:val="21"/>
  </w:num>
  <w:num w:numId="10">
    <w:abstractNumId w:val="18"/>
  </w:num>
  <w:num w:numId="11">
    <w:abstractNumId w:val="15"/>
  </w:num>
  <w:num w:numId="12">
    <w:abstractNumId w:val="22"/>
  </w:num>
  <w:num w:numId="13">
    <w:abstractNumId w:val="16"/>
  </w:num>
  <w:num w:numId="14">
    <w:abstractNumId w:val="24"/>
  </w:num>
  <w:num w:numId="15">
    <w:abstractNumId w:val="1"/>
  </w:num>
  <w:num w:numId="16">
    <w:abstractNumId w:val="10"/>
  </w:num>
  <w:num w:numId="17">
    <w:abstractNumId w:val="13"/>
  </w:num>
  <w:num w:numId="18">
    <w:abstractNumId w:val="2"/>
  </w:num>
  <w:num w:numId="19">
    <w:abstractNumId w:val="11"/>
  </w:num>
  <w:num w:numId="20">
    <w:abstractNumId w:val="12"/>
  </w:num>
  <w:num w:numId="21">
    <w:abstractNumId w:val="23"/>
  </w:num>
  <w:num w:numId="22">
    <w:abstractNumId w:val="17"/>
  </w:num>
  <w:num w:numId="23">
    <w:abstractNumId w:val="6"/>
  </w:num>
  <w:num w:numId="24">
    <w:abstractNumId w:val="19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3ED"/>
    <w:rsid w:val="000025A8"/>
    <w:rsid w:val="00007C4D"/>
    <w:rsid w:val="00013617"/>
    <w:rsid w:val="00020DCA"/>
    <w:rsid w:val="00024479"/>
    <w:rsid w:val="0002639A"/>
    <w:rsid w:val="00034FEB"/>
    <w:rsid w:val="0006190D"/>
    <w:rsid w:val="000627AD"/>
    <w:rsid w:val="000645A1"/>
    <w:rsid w:val="000663E6"/>
    <w:rsid w:val="00076D63"/>
    <w:rsid w:val="00094588"/>
    <w:rsid w:val="000959D4"/>
    <w:rsid w:val="000972F2"/>
    <w:rsid w:val="000A5EA2"/>
    <w:rsid w:val="000A7E28"/>
    <w:rsid w:val="000B3953"/>
    <w:rsid w:val="000C3F61"/>
    <w:rsid w:val="000C64B4"/>
    <w:rsid w:val="000C7F62"/>
    <w:rsid w:val="000D0F94"/>
    <w:rsid w:val="000E6A4D"/>
    <w:rsid w:val="001017E4"/>
    <w:rsid w:val="00112D62"/>
    <w:rsid w:val="00115E83"/>
    <w:rsid w:val="0011652D"/>
    <w:rsid w:val="0012316B"/>
    <w:rsid w:val="001261B4"/>
    <w:rsid w:val="00133667"/>
    <w:rsid w:val="0015380E"/>
    <w:rsid w:val="00172636"/>
    <w:rsid w:val="001828D7"/>
    <w:rsid w:val="00191ACE"/>
    <w:rsid w:val="001C40C4"/>
    <w:rsid w:val="001D61AA"/>
    <w:rsid w:val="001E0F31"/>
    <w:rsid w:val="001E7FF8"/>
    <w:rsid w:val="001F02A3"/>
    <w:rsid w:val="001F36C7"/>
    <w:rsid w:val="001F5AC2"/>
    <w:rsid w:val="001F7240"/>
    <w:rsid w:val="00204CA9"/>
    <w:rsid w:val="0021125D"/>
    <w:rsid w:val="0022288C"/>
    <w:rsid w:val="00237A34"/>
    <w:rsid w:val="00241AC6"/>
    <w:rsid w:val="00243240"/>
    <w:rsid w:val="00243F0A"/>
    <w:rsid w:val="002466C5"/>
    <w:rsid w:val="00263DA4"/>
    <w:rsid w:val="00271347"/>
    <w:rsid w:val="002721EC"/>
    <w:rsid w:val="0027603B"/>
    <w:rsid w:val="00277B57"/>
    <w:rsid w:val="00287C96"/>
    <w:rsid w:val="002966EA"/>
    <w:rsid w:val="002B6579"/>
    <w:rsid w:val="002E5100"/>
    <w:rsid w:val="002E792B"/>
    <w:rsid w:val="002F437E"/>
    <w:rsid w:val="00305FC0"/>
    <w:rsid w:val="00323C36"/>
    <w:rsid w:val="00366C4D"/>
    <w:rsid w:val="00387F71"/>
    <w:rsid w:val="00396B36"/>
    <w:rsid w:val="003A4701"/>
    <w:rsid w:val="003A5583"/>
    <w:rsid w:val="003B1BB2"/>
    <w:rsid w:val="003B3822"/>
    <w:rsid w:val="003B5FFA"/>
    <w:rsid w:val="003D310F"/>
    <w:rsid w:val="003D3E74"/>
    <w:rsid w:val="003E3A47"/>
    <w:rsid w:val="003E4232"/>
    <w:rsid w:val="0040173E"/>
    <w:rsid w:val="00401925"/>
    <w:rsid w:val="004128B1"/>
    <w:rsid w:val="00415EDE"/>
    <w:rsid w:val="00417C42"/>
    <w:rsid w:val="004235D4"/>
    <w:rsid w:val="00424A2A"/>
    <w:rsid w:val="004569CA"/>
    <w:rsid w:val="00457FA3"/>
    <w:rsid w:val="0046137B"/>
    <w:rsid w:val="00461406"/>
    <w:rsid w:val="00464AAA"/>
    <w:rsid w:val="004726FC"/>
    <w:rsid w:val="004728B1"/>
    <w:rsid w:val="004745F4"/>
    <w:rsid w:val="00476427"/>
    <w:rsid w:val="00482E84"/>
    <w:rsid w:val="004854D6"/>
    <w:rsid w:val="004A1207"/>
    <w:rsid w:val="004A4E9B"/>
    <w:rsid w:val="004A72CF"/>
    <w:rsid w:val="004B3947"/>
    <w:rsid w:val="004B7836"/>
    <w:rsid w:val="004C4BE8"/>
    <w:rsid w:val="004C71AA"/>
    <w:rsid w:val="004D4868"/>
    <w:rsid w:val="00502D10"/>
    <w:rsid w:val="00503220"/>
    <w:rsid w:val="00503F5B"/>
    <w:rsid w:val="00513E6A"/>
    <w:rsid w:val="005338E0"/>
    <w:rsid w:val="00542B80"/>
    <w:rsid w:val="00557B77"/>
    <w:rsid w:val="005616F8"/>
    <w:rsid w:val="005767AC"/>
    <w:rsid w:val="0058418B"/>
    <w:rsid w:val="00591F3B"/>
    <w:rsid w:val="00593C43"/>
    <w:rsid w:val="0059673A"/>
    <w:rsid w:val="005B2C52"/>
    <w:rsid w:val="005B79F0"/>
    <w:rsid w:val="005C0710"/>
    <w:rsid w:val="005C149F"/>
    <w:rsid w:val="005C1F15"/>
    <w:rsid w:val="005C225B"/>
    <w:rsid w:val="005D4C8C"/>
    <w:rsid w:val="005E2632"/>
    <w:rsid w:val="005E4CE9"/>
    <w:rsid w:val="005E69C9"/>
    <w:rsid w:val="005F5615"/>
    <w:rsid w:val="006124E3"/>
    <w:rsid w:val="006239B9"/>
    <w:rsid w:val="006303A6"/>
    <w:rsid w:val="006313F2"/>
    <w:rsid w:val="00632013"/>
    <w:rsid w:val="0063506C"/>
    <w:rsid w:val="00662961"/>
    <w:rsid w:val="00687416"/>
    <w:rsid w:val="006B5440"/>
    <w:rsid w:val="006B5793"/>
    <w:rsid w:val="006D1832"/>
    <w:rsid w:val="00703C82"/>
    <w:rsid w:val="007220FE"/>
    <w:rsid w:val="00743E79"/>
    <w:rsid w:val="00745A3C"/>
    <w:rsid w:val="0075459A"/>
    <w:rsid w:val="00764B0A"/>
    <w:rsid w:val="0077177C"/>
    <w:rsid w:val="007813F7"/>
    <w:rsid w:val="007839C0"/>
    <w:rsid w:val="00783B3E"/>
    <w:rsid w:val="007861AA"/>
    <w:rsid w:val="007935A0"/>
    <w:rsid w:val="007A0B77"/>
    <w:rsid w:val="007B0E13"/>
    <w:rsid w:val="007B4984"/>
    <w:rsid w:val="007B7887"/>
    <w:rsid w:val="007C4FDE"/>
    <w:rsid w:val="007D05F8"/>
    <w:rsid w:val="007E2FEE"/>
    <w:rsid w:val="007F4F55"/>
    <w:rsid w:val="00805092"/>
    <w:rsid w:val="00806DE2"/>
    <w:rsid w:val="0081590E"/>
    <w:rsid w:val="008371A3"/>
    <w:rsid w:val="00845046"/>
    <w:rsid w:val="00845D10"/>
    <w:rsid w:val="008502E9"/>
    <w:rsid w:val="00852CCE"/>
    <w:rsid w:val="00856BF5"/>
    <w:rsid w:val="00860BEA"/>
    <w:rsid w:val="0087451F"/>
    <w:rsid w:val="0087774F"/>
    <w:rsid w:val="00891F67"/>
    <w:rsid w:val="00896171"/>
    <w:rsid w:val="008C0749"/>
    <w:rsid w:val="008C6A39"/>
    <w:rsid w:val="008D53ED"/>
    <w:rsid w:val="008E07AF"/>
    <w:rsid w:val="008E41BD"/>
    <w:rsid w:val="00900A02"/>
    <w:rsid w:val="00902379"/>
    <w:rsid w:val="00907A84"/>
    <w:rsid w:val="00933D39"/>
    <w:rsid w:val="0095058D"/>
    <w:rsid w:val="0095212F"/>
    <w:rsid w:val="00955C5E"/>
    <w:rsid w:val="00965294"/>
    <w:rsid w:val="0097342A"/>
    <w:rsid w:val="00976117"/>
    <w:rsid w:val="00987F96"/>
    <w:rsid w:val="009942C2"/>
    <w:rsid w:val="00995C14"/>
    <w:rsid w:val="009A4238"/>
    <w:rsid w:val="009A5120"/>
    <w:rsid w:val="009B208A"/>
    <w:rsid w:val="009B5454"/>
    <w:rsid w:val="009B5862"/>
    <w:rsid w:val="009C0153"/>
    <w:rsid w:val="009C3057"/>
    <w:rsid w:val="009D6AE7"/>
    <w:rsid w:val="009F073F"/>
    <w:rsid w:val="00A0051F"/>
    <w:rsid w:val="00A00B3E"/>
    <w:rsid w:val="00A06866"/>
    <w:rsid w:val="00A125B2"/>
    <w:rsid w:val="00A144B0"/>
    <w:rsid w:val="00A31739"/>
    <w:rsid w:val="00A4524B"/>
    <w:rsid w:val="00A62353"/>
    <w:rsid w:val="00A655E3"/>
    <w:rsid w:val="00A70DB1"/>
    <w:rsid w:val="00A73959"/>
    <w:rsid w:val="00A74152"/>
    <w:rsid w:val="00A76572"/>
    <w:rsid w:val="00A778A3"/>
    <w:rsid w:val="00A84432"/>
    <w:rsid w:val="00A97A65"/>
    <w:rsid w:val="00AA5601"/>
    <w:rsid w:val="00AB1547"/>
    <w:rsid w:val="00AB4D6A"/>
    <w:rsid w:val="00AC14A0"/>
    <w:rsid w:val="00AC265D"/>
    <w:rsid w:val="00AD3B50"/>
    <w:rsid w:val="00AD5F4E"/>
    <w:rsid w:val="00AD6EA4"/>
    <w:rsid w:val="00AE0EA3"/>
    <w:rsid w:val="00AE23B4"/>
    <w:rsid w:val="00AF0E62"/>
    <w:rsid w:val="00AF2F79"/>
    <w:rsid w:val="00B02AD6"/>
    <w:rsid w:val="00B05FA0"/>
    <w:rsid w:val="00B22DB1"/>
    <w:rsid w:val="00B268E7"/>
    <w:rsid w:val="00B30ADF"/>
    <w:rsid w:val="00B34ED8"/>
    <w:rsid w:val="00B52B3C"/>
    <w:rsid w:val="00B56FCF"/>
    <w:rsid w:val="00B6070A"/>
    <w:rsid w:val="00B84337"/>
    <w:rsid w:val="00B86586"/>
    <w:rsid w:val="00BA53D3"/>
    <w:rsid w:val="00BE1B59"/>
    <w:rsid w:val="00BE290B"/>
    <w:rsid w:val="00BF080D"/>
    <w:rsid w:val="00C051BC"/>
    <w:rsid w:val="00C2595E"/>
    <w:rsid w:val="00C27A47"/>
    <w:rsid w:val="00C3612E"/>
    <w:rsid w:val="00C50A55"/>
    <w:rsid w:val="00C53ED0"/>
    <w:rsid w:val="00C843E9"/>
    <w:rsid w:val="00CA16EF"/>
    <w:rsid w:val="00CC2473"/>
    <w:rsid w:val="00CD4694"/>
    <w:rsid w:val="00CE0F4A"/>
    <w:rsid w:val="00CF62F1"/>
    <w:rsid w:val="00D065E6"/>
    <w:rsid w:val="00D13A0C"/>
    <w:rsid w:val="00D501E1"/>
    <w:rsid w:val="00DA6CC3"/>
    <w:rsid w:val="00DD2911"/>
    <w:rsid w:val="00DD3B19"/>
    <w:rsid w:val="00DE0C0C"/>
    <w:rsid w:val="00DF164D"/>
    <w:rsid w:val="00E13C25"/>
    <w:rsid w:val="00E14B72"/>
    <w:rsid w:val="00E17631"/>
    <w:rsid w:val="00E30405"/>
    <w:rsid w:val="00E40F3C"/>
    <w:rsid w:val="00E5761C"/>
    <w:rsid w:val="00E836D0"/>
    <w:rsid w:val="00E90A1F"/>
    <w:rsid w:val="00E91D0F"/>
    <w:rsid w:val="00EA580C"/>
    <w:rsid w:val="00EA7DED"/>
    <w:rsid w:val="00EB6F88"/>
    <w:rsid w:val="00ED0F84"/>
    <w:rsid w:val="00EE44AB"/>
    <w:rsid w:val="00EF36D2"/>
    <w:rsid w:val="00EF664A"/>
    <w:rsid w:val="00F07813"/>
    <w:rsid w:val="00F14B56"/>
    <w:rsid w:val="00F33D2B"/>
    <w:rsid w:val="00F63BC3"/>
    <w:rsid w:val="00F7728E"/>
    <w:rsid w:val="00F816C2"/>
    <w:rsid w:val="00F94924"/>
    <w:rsid w:val="00FB19BE"/>
    <w:rsid w:val="00FB2508"/>
    <w:rsid w:val="00FB3711"/>
    <w:rsid w:val="00FC0437"/>
    <w:rsid w:val="00FC15C7"/>
    <w:rsid w:val="00FE017D"/>
    <w:rsid w:val="00FE24BF"/>
    <w:rsid w:val="00FE4029"/>
    <w:rsid w:val="00FF5AB2"/>
    <w:rsid w:val="00FF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E4FE4FD"/>
  <w15:docId w15:val="{29A0C043-C18F-43B3-BE15-A4F1D0431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Calibri" w:hAnsi="Helvetica Neue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4FEB"/>
    <w:pPr>
      <w:spacing w:line="276" w:lineRule="auto"/>
      <w:jc w:val="both"/>
    </w:pPr>
    <w:rPr>
      <w:rFonts w:ascii="Helvetica" w:hAnsi="Helvetica"/>
      <w:sz w:val="22"/>
      <w:szCs w:val="22"/>
      <w:lang w:eastAsia="en-US"/>
    </w:rPr>
  </w:style>
  <w:style w:type="paragraph" w:styleId="Nadpis1">
    <w:name w:val="heading 1"/>
    <w:aliases w:val="PODNADPIS 2"/>
    <w:basedOn w:val="Normln"/>
    <w:next w:val="Normln"/>
    <w:link w:val="Nadpis1Char"/>
    <w:uiPriority w:val="9"/>
    <w:qFormat/>
    <w:rsid w:val="00FE24BF"/>
    <w:pPr>
      <w:keepNext/>
      <w:keepLines/>
      <w:spacing w:before="480" w:line="360" w:lineRule="auto"/>
      <w:outlineLvl w:val="0"/>
    </w:pPr>
    <w:rPr>
      <w:rFonts w:eastAsia="MS Gothic"/>
      <w:sz w:val="32"/>
      <w:szCs w:val="48"/>
    </w:rPr>
  </w:style>
  <w:style w:type="paragraph" w:styleId="Nadpis2">
    <w:name w:val="heading 2"/>
    <w:basedOn w:val="Normln"/>
    <w:next w:val="Normln"/>
    <w:link w:val="Nadpis2Char"/>
    <w:uiPriority w:val="9"/>
    <w:qFormat/>
    <w:rsid w:val="00FE24BF"/>
    <w:pPr>
      <w:keepNext/>
      <w:keepLines/>
      <w:spacing w:before="200"/>
      <w:outlineLvl w:val="1"/>
    </w:pPr>
    <w:rPr>
      <w:rFonts w:eastAsia="MS Gothic"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D065E6"/>
    <w:pPr>
      <w:keepNext/>
      <w:keepLines/>
      <w:spacing w:before="200"/>
      <w:outlineLvl w:val="2"/>
    </w:pPr>
    <w:rPr>
      <w:rFonts w:eastAsia="MS Gothic"/>
      <w:bCs/>
      <w:szCs w:val="48"/>
    </w:rPr>
  </w:style>
  <w:style w:type="paragraph" w:styleId="Nadpis4">
    <w:name w:val="heading 4"/>
    <w:basedOn w:val="Normln"/>
    <w:next w:val="Normln"/>
    <w:link w:val="Nadpis4Char"/>
    <w:uiPriority w:val="9"/>
    <w:qFormat/>
    <w:rsid w:val="00D065E6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uiPriority w:val="1"/>
    <w:qFormat/>
    <w:rsid w:val="00FE24BF"/>
    <w:rPr>
      <w:rFonts w:ascii="Helvetica" w:hAnsi="Helvetica"/>
      <w:caps/>
      <w:color w:val="7A9C00"/>
      <w:sz w:val="44"/>
      <w:szCs w:val="48"/>
    </w:rPr>
  </w:style>
  <w:style w:type="character" w:customStyle="1" w:styleId="NadpisSablona">
    <w:name w:val="NadpisSablona"/>
    <w:uiPriority w:val="1"/>
    <w:qFormat/>
    <w:rsid w:val="00FE24BF"/>
    <w:rPr>
      <w:rFonts w:ascii="Helvetica" w:hAnsi="Helvetica"/>
      <w:b/>
      <w:caps/>
      <w:color w:val="7A9C00"/>
      <w:spacing w:val="20"/>
      <w:sz w:val="56"/>
      <w:szCs w:val="72"/>
    </w:rPr>
  </w:style>
  <w:style w:type="paragraph" w:styleId="Zhlav">
    <w:name w:val="header"/>
    <w:basedOn w:val="Normln"/>
    <w:link w:val="ZhlavChar"/>
    <w:uiPriority w:val="99"/>
    <w:unhideWhenUsed/>
    <w:rsid w:val="0063506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506C"/>
  </w:style>
  <w:style w:type="paragraph" w:styleId="Zpat">
    <w:name w:val="footer"/>
    <w:basedOn w:val="Normln"/>
    <w:link w:val="ZpatChar"/>
    <w:uiPriority w:val="99"/>
    <w:unhideWhenUsed/>
    <w:rsid w:val="0063506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506C"/>
  </w:style>
  <w:style w:type="character" w:customStyle="1" w:styleId="Stednmka11">
    <w:name w:val="Střední mřížka 11"/>
    <w:uiPriority w:val="99"/>
    <w:semiHidden/>
    <w:rsid w:val="0063506C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50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3506C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FE24BF"/>
    <w:rPr>
      <w:rFonts w:ascii="Helvetica" w:eastAsia="MS Gothic" w:hAnsi="Helvetica"/>
      <w:bCs/>
      <w:sz w:val="32"/>
      <w:szCs w:val="26"/>
      <w:lang w:eastAsia="en-US"/>
    </w:rPr>
  </w:style>
  <w:style w:type="character" w:customStyle="1" w:styleId="Nadpis1Char">
    <w:name w:val="Nadpis 1 Char"/>
    <w:aliases w:val="PODNADPIS 2 Char"/>
    <w:link w:val="Nadpis1"/>
    <w:uiPriority w:val="9"/>
    <w:rsid w:val="00FE24BF"/>
    <w:rPr>
      <w:rFonts w:eastAsia="MS Gothic"/>
      <w:sz w:val="32"/>
      <w:szCs w:val="48"/>
      <w:lang w:eastAsia="en-US"/>
    </w:rPr>
  </w:style>
  <w:style w:type="character" w:styleId="slostrnky">
    <w:name w:val="page number"/>
    <w:uiPriority w:val="99"/>
    <w:semiHidden/>
    <w:unhideWhenUsed/>
    <w:rsid w:val="00E13C25"/>
  </w:style>
  <w:style w:type="character" w:customStyle="1" w:styleId="Nadpis3Char">
    <w:name w:val="Nadpis 3 Char"/>
    <w:link w:val="Nadpis3"/>
    <w:uiPriority w:val="9"/>
    <w:rsid w:val="00D065E6"/>
    <w:rPr>
      <w:rFonts w:eastAsia="MS Gothic" w:cs="Times New Roman"/>
      <w:bCs/>
      <w:szCs w:val="48"/>
    </w:rPr>
  </w:style>
  <w:style w:type="character" w:customStyle="1" w:styleId="Nadpis4Char">
    <w:name w:val="Nadpis 4 Char"/>
    <w:link w:val="Nadpis4"/>
    <w:uiPriority w:val="9"/>
    <w:rsid w:val="00D065E6"/>
    <w:rPr>
      <w:rFonts w:ascii="Cambria" w:eastAsia="MS Gothic" w:hAnsi="Cambria" w:cs="Times New Roman"/>
      <w:b/>
      <w:bCs/>
      <w:i/>
      <w:iCs/>
      <w:color w:val="4F81BD"/>
    </w:rPr>
  </w:style>
  <w:style w:type="character" w:styleId="Hypertextovodkaz">
    <w:name w:val="Hyperlink"/>
    <w:basedOn w:val="Standardnpsmoodstavce"/>
    <w:uiPriority w:val="99"/>
    <w:unhideWhenUsed/>
    <w:rsid w:val="006B544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72"/>
    <w:qFormat/>
    <w:rsid w:val="006B5440"/>
    <w:pPr>
      <w:ind w:left="720"/>
      <w:contextualSpacing/>
    </w:pPr>
  </w:style>
  <w:style w:type="table" w:styleId="Mkatabulky">
    <w:name w:val="Table Grid"/>
    <w:basedOn w:val="Normlntabulka"/>
    <w:uiPriority w:val="59"/>
    <w:rsid w:val="00907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kumenty.osu.cz/osu/uredni-deska/personalistika/informace-o-zpracovani-udaju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okumenty.osu.cz/osu/uredni-deska/personalistika/informace-o-pravu-vznest-namitku.pdf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polik\Documents\Vlastn&#237;%20&#353;ablony%20Office\sablona_jednotny_styl_humpolik_0002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A916E1-E6A5-4E72-8D06-9F3C7AB8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sablona_jednotny_styl_humpolik_0002.dotx</Template>
  <TotalTime>3</TotalTime>
  <Pages>1</Pages>
  <Words>262</Words>
  <Characters>1550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cp:lastModifiedBy> </cp:lastModifiedBy>
  <cp:revision>4</cp:revision>
  <cp:lastPrinted>2018-06-14T09:19:00Z</cp:lastPrinted>
  <dcterms:created xsi:type="dcterms:W3CDTF">2018-07-12T06:24:00Z</dcterms:created>
  <dcterms:modified xsi:type="dcterms:W3CDTF">2018-07-12T08:58:00Z</dcterms:modified>
</cp:coreProperties>
</file>